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DC1126" w14:textId="79CD1EC0" w:rsidR="0093547F" w:rsidRDefault="007A7996">
      <w:r>
        <w:t>14</w:t>
      </w:r>
      <w:r w:rsidR="00D66BD2" w:rsidRPr="00D66BD2">
        <w:rPr>
          <w:vertAlign w:val="superscript"/>
        </w:rPr>
        <w:t>th</w:t>
      </w:r>
      <w:r w:rsidR="00D66BD2">
        <w:t xml:space="preserve"> </w:t>
      </w:r>
      <w:r w:rsidR="00322339">
        <w:t>June 2022</w:t>
      </w:r>
    </w:p>
    <w:p w14:paraId="3E2F7C51" w14:textId="12BD29F8" w:rsidR="00322339" w:rsidRDefault="00322339"/>
    <w:p w14:paraId="7DFFD3E0" w14:textId="1FAD7EA2" w:rsidR="0075090B" w:rsidRDefault="0075090B">
      <w:r>
        <w:t>Dear Parents and Carers</w:t>
      </w:r>
    </w:p>
    <w:p w14:paraId="5819E6B0" w14:textId="74B3DD34" w:rsidR="0075090B" w:rsidRDefault="0075090B"/>
    <w:p w14:paraId="333A09FB" w14:textId="68843542" w:rsidR="0075090B" w:rsidRPr="0075090B" w:rsidRDefault="0075090B">
      <w:pPr>
        <w:rPr>
          <w:b/>
          <w:bCs/>
          <w:i/>
          <w:iCs/>
        </w:rPr>
      </w:pPr>
      <w:r w:rsidRPr="0075090B">
        <w:rPr>
          <w:b/>
          <w:bCs/>
          <w:i/>
          <w:iCs/>
        </w:rPr>
        <w:t xml:space="preserve">Re: Blowers Green Primary Celebrates Double ‘Outstanding’ Ofsted Judgement </w:t>
      </w:r>
    </w:p>
    <w:p w14:paraId="0C6DFFD2" w14:textId="63B25E76" w:rsidR="00322339" w:rsidRDefault="00322339"/>
    <w:p w14:paraId="174EB19E" w14:textId="0B2BEABC" w:rsidR="0075090B" w:rsidRDefault="0075090B" w:rsidP="00872135">
      <w:pPr>
        <w:jc w:val="both"/>
      </w:pPr>
      <w:bookmarkStart w:id="0" w:name="_GoBack"/>
      <w:r>
        <w:t xml:space="preserve">I am delighted to share with you the attached Ofsted inspection report following our recent inspection on </w:t>
      </w:r>
      <w:r w:rsidR="00210BDE">
        <w:t>Tuesday 26</w:t>
      </w:r>
      <w:r w:rsidR="00210BDE">
        <w:rPr>
          <w:vertAlign w:val="superscript"/>
        </w:rPr>
        <w:t>th</w:t>
      </w:r>
      <w:r w:rsidR="00210BDE">
        <w:t xml:space="preserve"> and Wednesday 27</w:t>
      </w:r>
      <w:r w:rsidR="00210BDE">
        <w:rPr>
          <w:vertAlign w:val="superscript"/>
        </w:rPr>
        <w:t>th</w:t>
      </w:r>
      <w:r w:rsidR="00210BDE">
        <w:t xml:space="preserve"> April 2022</w:t>
      </w:r>
      <w:r>
        <w:t xml:space="preserve">, </w:t>
      </w:r>
      <w:r w:rsidRPr="00350F5F">
        <w:t xml:space="preserve">under section </w:t>
      </w:r>
      <w:r w:rsidR="002110F6">
        <w:t>8</w:t>
      </w:r>
      <w:r w:rsidRPr="00350F5F">
        <w:t xml:space="preserve"> of the Education Act 200</w:t>
      </w:r>
      <w:r w:rsidR="002110F6">
        <w:t>5</w:t>
      </w:r>
      <w:r>
        <w:t xml:space="preserve">. </w:t>
      </w:r>
    </w:p>
    <w:p w14:paraId="2ED8DF00" w14:textId="50EFDF63" w:rsidR="00210BDE" w:rsidRDefault="00210BDE" w:rsidP="00872135">
      <w:pPr>
        <w:jc w:val="both"/>
      </w:pPr>
    </w:p>
    <w:p w14:paraId="1D59B162" w14:textId="2571FBFA" w:rsidR="00210BDE" w:rsidRDefault="00210BDE" w:rsidP="00872135">
      <w:pPr>
        <w:jc w:val="both"/>
      </w:pPr>
      <w:r>
        <w:t xml:space="preserve">I am overjoyed to announce that Blowers Green Primary has </w:t>
      </w:r>
      <w:r w:rsidR="00E756BC" w:rsidRPr="00E756BC">
        <w:t>once again been rated ‘Outstanding’ by Ofsted</w:t>
      </w:r>
      <w:r w:rsidR="00E756BC">
        <w:t xml:space="preserve">. </w:t>
      </w:r>
      <w:r w:rsidR="00E756BC" w:rsidRPr="00E756BC">
        <w:t>This is a momentous achievement as the academy was rated ‘Outstanding’ in 2016 and again in 2022</w:t>
      </w:r>
      <w:r w:rsidR="00456F8C">
        <w:t>. It is a very rare</w:t>
      </w:r>
      <w:r w:rsidR="00E756BC" w:rsidRPr="00E756BC">
        <w:t xml:space="preserve"> occurrence for a school to retain its ‘Outstanding’</w:t>
      </w:r>
      <w:r w:rsidR="00456F8C">
        <w:t xml:space="preserve"> </w:t>
      </w:r>
      <w:r w:rsidR="0028582F">
        <w:t xml:space="preserve">judgement </w:t>
      </w:r>
      <w:r w:rsidR="00456F8C">
        <w:t>which demonstrate</w:t>
      </w:r>
      <w:r w:rsidR="0028582F">
        <w:t>s</w:t>
      </w:r>
      <w:r w:rsidR="00456F8C">
        <w:t xml:space="preserve"> the significance </w:t>
      </w:r>
      <w:r w:rsidR="0028582F">
        <w:t xml:space="preserve">of this </w:t>
      </w:r>
      <w:r w:rsidR="00456F8C">
        <w:t xml:space="preserve">achievement. </w:t>
      </w:r>
    </w:p>
    <w:p w14:paraId="4CDEB646" w14:textId="20DC6909" w:rsidR="0075090B" w:rsidRDefault="0075090B" w:rsidP="00872135">
      <w:pPr>
        <w:jc w:val="both"/>
      </w:pPr>
    </w:p>
    <w:p w14:paraId="39E97D1A" w14:textId="07B57B88" w:rsidR="0021635A" w:rsidRDefault="002C2C80" w:rsidP="00872135">
      <w:pPr>
        <w:jc w:val="both"/>
      </w:pPr>
      <w:r>
        <w:t xml:space="preserve">The report truly reflects our school by stating that </w:t>
      </w:r>
      <w:r w:rsidR="00F7132F">
        <w:t>“l</w:t>
      </w:r>
      <w:r w:rsidR="00F7132F" w:rsidRPr="00F7132F">
        <w:t>eaders demand and deliver the very best opportunities for pupils at Blowers Green.</w:t>
      </w:r>
      <w:r w:rsidR="00F7132F">
        <w:t xml:space="preserve">” and that “no child </w:t>
      </w:r>
      <w:r w:rsidR="007B0C4F">
        <w:t xml:space="preserve">is </w:t>
      </w:r>
      <w:r w:rsidR="00F7132F">
        <w:t xml:space="preserve">left behind”. </w:t>
      </w:r>
      <w:r w:rsidR="0021635A">
        <w:t xml:space="preserve">It captures our </w:t>
      </w:r>
      <w:r w:rsidR="007520A3">
        <w:t>school’s</w:t>
      </w:r>
      <w:r w:rsidR="0021635A">
        <w:t xml:space="preserve"> culture by highlighting that</w:t>
      </w:r>
      <w:r w:rsidR="008F229F">
        <w:t xml:space="preserve"> </w:t>
      </w:r>
      <w:r w:rsidR="007520A3">
        <w:t>“‘</w:t>
      </w:r>
      <w:r w:rsidR="0089483B">
        <w:t>Pupils show understanding of the knowledge and qualities needed to live side by side in harmony through their actions and words. From here, pupils really</w:t>
      </w:r>
      <w:r w:rsidR="00B76920">
        <w:t xml:space="preserve"> </w:t>
      </w:r>
      <w:r w:rsidR="0089483B">
        <w:t>can ‘dream big and go anywhere</w:t>
      </w:r>
      <w:r w:rsidR="00B76920">
        <w:t>.”</w:t>
      </w:r>
    </w:p>
    <w:bookmarkEnd w:id="0"/>
    <w:p w14:paraId="06EFE38B" w14:textId="77777777" w:rsidR="0021635A" w:rsidRDefault="0021635A" w:rsidP="0021635A"/>
    <w:p w14:paraId="42B62F1F" w14:textId="5608420F" w:rsidR="0028582F" w:rsidRDefault="0009251D" w:rsidP="00872135">
      <w:pPr>
        <w:jc w:val="both"/>
      </w:pPr>
      <w:r>
        <w:t>We are proud that</w:t>
      </w:r>
      <w:r w:rsidR="000E3456">
        <w:t xml:space="preserve"> “leaders think deeply about every decision they make and every action they take. Nothing is left to chance. As a result, all pupils achieve exceptionally well across the curriculum.”. </w:t>
      </w:r>
      <w:r w:rsidR="00DE50E3">
        <w:t xml:space="preserve">The report also highlights that </w:t>
      </w:r>
      <w:r w:rsidR="007B0C4F">
        <w:t>“</w:t>
      </w:r>
      <w:r w:rsidR="007B0C4F" w:rsidRPr="007B0C4F">
        <w:t>attention to vocabulary and language forms the heartbeat of the reading curriculum</w:t>
      </w:r>
      <w:r w:rsidR="007B0C4F">
        <w:t xml:space="preserve">” and as such </w:t>
      </w:r>
      <w:r w:rsidR="0021635A">
        <w:t>“pupils learn to read fluently, enjoy reading and use this to good effect across the curriculum.”</w:t>
      </w:r>
    </w:p>
    <w:p w14:paraId="15DB19CF" w14:textId="1179E44E" w:rsidR="000428E7" w:rsidRDefault="000428E7" w:rsidP="00872135">
      <w:pPr>
        <w:jc w:val="both"/>
      </w:pPr>
    </w:p>
    <w:p w14:paraId="0C385077" w14:textId="0C1FC203" w:rsidR="000428E7" w:rsidRDefault="000428E7" w:rsidP="00872135">
      <w:pPr>
        <w:jc w:val="both"/>
      </w:pPr>
      <w:r>
        <w:t xml:space="preserve">Mrs S Sehmbi, Executive Director of Primary, said, “I am extremely proud of our school. </w:t>
      </w:r>
      <w:r w:rsidR="00C67F0D">
        <w:t xml:space="preserve">Achieving </w:t>
      </w:r>
      <w:r w:rsidR="3D21F59A">
        <w:t xml:space="preserve">an </w:t>
      </w:r>
      <w:r w:rsidR="00C67F0D">
        <w:t xml:space="preserve">‘Outstanding’ </w:t>
      </w:r>
      <w:r w:rsidR="3D21F59A">
        <w:t>judgment consecutively clearly</w:t>
      </w:r>
      <w:r w:rsidR="00C67F0D">
        <w:t xml:space="preserve"> demonstrate</w:t>
      </w:r>
      <w:r w:rsidR="000762E2">
        <w:t>s</w:t>
      </w:r>
      <w:r w:rsidR="00C67F0D">
        <w:t xml:space="preserve"> our commitment to the </w:t>
      </w:r>
      <w:r w:rsidR="3D21F59A">
        <w:t>children</w:t>
      </w:r>
      <w:r w:rsidR="00C67F0D">
        <w:t xml:space="preserve"> and their families. As i</w:t>
      </w:r>
      <w:r w:rsidR="000762E2">
        <w:t>t</w:t>
      </w:r>
      <w:r w:rsidR="00C67F0D">
        <w:t xml:space="preserve"> state</w:t>
      </w:r>
      <w:r w:rsidR="000762E2">
        <w:t>s</w:t>
      </w:r>
      <w:r w:rsidR="00C67F0D">
        <w:t xml:space="preserve"> in the report, we </w:t>
      </w:r>
      <w:r w:rsidR="00217102">
        <w:t xml:space="preserve">demand nothing but the best for our </w:t>
      </w:r>
      <w:r w:rsidR="5804B274">
        <w:t>pupils</w:t>
      </w:r>
      <w:r w:rsidR="00217102">
        <w:t xml:space="preserve">”. </w:t>
      </w:r>
    </w:p>
    <w:p w14:paraId="092A2050" w14:textId="3026484C" w:rsidR="001D6866" w:rsidRDefault="001D6866" w:rsidP="00872135">
      <w:pPr>
        <w:jc w:val="both"/>
      </w:pPr>
    </w:p>
    <w:p w14:paraId="5816CC0A" w14:textId="6FC03191" w:rsidR="00210BDE" w:rsidRDefault="001A6D13" w:rsidP="00872135">
      <w:pPr>
        <w:jc w:val="both"/>
      </w:pPr>
      <w:r>
        <w:t>Mrs P</w:t>
      </w:r>
      <w:r w:rsidRPr="001A6D13">
        <w:t xml:space="preserve"> Hazlehu</w:t>
      </w:r>
      <w:r>
        <w:t>r</w:t>
      </w:r>
      <w:r w:rsidRPr="001A6D13">
        <w:t>s</w:t>
      </w:r>
      <w:r>
        <w:t>t</w:t>
      </w:r>
      <w:r w:rsidRPr="001A6D13">
        <w:t>, Trustee of Dudley Academies Trust and Chair of the Local Advisory Committee for Blowers Green Primary, said, “The outcome of the inspection underlines our ongoing commitment to surround our children with excellence. The inspector noted that at Blowers Green Primary ‘every second counts’. The inspection outcomes show the impact of our daily focus on nurturing and supporting our staff to be outstanding and our effectiveness in developing our future leaders.”</w:t>
      </w:r>
    </w:p>
    <w:p w14:paraId="3B3A7320" w14:textId="77777777" w:rsidR="001A6D13" w:rsidRDefault="001A6D13" w:rsidP="00872135">
      <w:pPr>
        <w:jc w:val="both"/>
      </w:pPr>
    </w:p>
    <w:p w14:paraId="6E829596" w14:textId="51701561" w:rsidR="00E44EFB" w:rsidRDefault="005B1843" w:rsidP="00872135">
      <w:pPr>
        <w:jc w:val="both"/>
      </w:pPr>
      <w:r>
        <w:t xml:space="preserve">The final report </w:t>
      </w:r>
      <w:r w:rsidR="003C0A71">
        <w:t xml:space="preserve">will be published on the Blowers Green Primary website under </w:t>
      </w:r>
      <w:r w:rsidR="008559AF">
        <w:t xml:space="preserve">About us &gt; Statutory Information &gt; Ofsted Report on Wednesday </w:t>
      </w:r>
      <w:r w:rsidR="005678A3">
        <w:t>15</w:t>
      </w:r>
      <w:r w:rsidR="005678A3" w:rsidRPr="005678A3">
        <w:rPr>
          <w:vertAlign w:val="superscript"/>
        </w:rPr>
        <w:t>th</w:t>
      </w:r>
      <w:r w:rsidR="005678A3">
        <w:t xml:space="preserve"> June 2022. We anticipate that the report will go live on the Ofsted website by </w:t>
      </w:r>
      <w:r w:rsidR="00F96509">
        <w:t>Wednesday 22</w:t>
      </w:r>
      <w:r w:rsidR="00F96509" w:rsidRPr="00F96509">
        <w:rPr>
          <w:vertAlign w:val="superscript"/>
        </w:rPr>
        <w:t>nd</w:t>
      </w:r>
      <w:r w:rsidR="00F96509">
        <w:t xml:space="preserve"> June 2022. </w:t>
      </w:r>
      <w:r w:rsidR="005678A3">
        <w:t xml:space="preserve"> </w:t>
      </w:r>
    </w:p>
    <w:p w14:paraId="7DD3DC1A" w14:textId="77777777" w:rsidR="005678A3" w:rsidRDefault="005678A3" w:rsidP="00872135">
      <w:pPr>
        <w:jc w:val="both"/>
      </w:pPr>
    </w:p>
    <w:p w14:paraId="58F1F991" w14:textId="24C5DE4B" w:rsidR="00E44EFB" w:rsidRDefault="00E44EFB" w:rsidP="00872135">
      <w:pPr>
        <w:jc w:val="both"/>
      </w:pPr>
      <w:r>
        <w:lastRenderedPageBreak/>
        <w:t xml:space="preserve">I would like to take this opportunity to thank </w:t>
      </w:r>
      <w:r w:rsidR="00C8644D">
        <w:t>all our stakeholders includ</w:t>
      </w:r>
      <w:r w:rsidR="00A24FDE">
        <w:t>ing</w:t>
      </w:r>
      <w:r w:rsidR="00C8644D">
        <w:t xml:space="preserve"> our children, parents and carers, staff, the Trust and our </w:t>
      </w:r>
      <w:r w:rsidR="00A24FDE">
        <w:t xml:space="preserve">governors </w:t>
      </w:r>
      <w:r w:rsidR="00C8644D">
        <w:t xml:space="preserve">for their continued </w:t>
      </w:r>
      <w:r>
        <w:t xml:space="preserve">support. I am </w:t>
      </w:r>
      <w:r w:rsidR="00A24FDE">
        <w:t xml:space="preserve">so proud of our school and all that we have achieved, and I am sure you will join me in congratulating all those involved.  </w:t>
      </w:r>
      <w:r>
        <w:t xml:space="preserve"> </w:t>
      </w:r>
    </w:p>
    <w:p w14:paraId="0C00ED04" w14:textId="72FF8B71" w:rsidR="0093547F" w:rsidRDefault="0093547F"/>
    <w:p w14:paraId="50954FFB" w14:textId="6CE8F43A" w:rsidR="00E44EFB" w:rsidRDefault="00E44EFB">
      <w:r>
        <w:t>Yours faithfully</w:t>
      </w:r>
    </w:p>
    <w:p w14:paraId="3FEE5486" w14:textId="352D7178" w:rsidR="008D1189" w:rsidRDefault="008D1189"/>
    <w:p w14:paraId="2B66EBCD" w14:textId="77777777" w:rsidR="008D1189" w:rsidRDefault="008D1189"/>
    <w:p w14:paraId="6D7D35B1" w14:textId="7781B930" w:rsidR="00E44EFB" w:rsidRDefault="00E44EFB"/>
    <w:p w14:paraId="6A4B95D1" w14:textId="673EF164" w:rsidR="0093547F" w:rsidRDefault="00E44EFB">
      <w:r>
        <w:t>Mrs Z Adams</w:t>
      </w:r>
      <w:r>
        <w:br/>
        <w:t>Headteacher</w:t>
      </w:r>
    </w:p>
    <w:p w14:paraId="74BF8269" w14:textId="77777777" w:rsidR="00301F28" w:rsidRDefault="00301F28"/>
    <w:sectPr w:rsidR="00301F28" w:rsidSect="0093547F">
      <w:headerReference w:type="default" r:id="rId6"/>
      <w:footerReference w:type="default" r:id="rId7"/>
      <w:pgSz w:w="11906" w:h="16838"/>
      <w:pgMar w:top="1440" w:right="1440" w:bottom="1440" w:left="1440" w:header="907"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99FBAD" w14:textId="77777777" w:rsidR="007C2F2A" w:rsidRDefault="007C2F2A" w:rsidP="00FD24A8">
      <w:r>
        <w:separator/>
      </w:r>
    </w:p>
  </w:endnote>
  <w:endnote w:type="continuationSeparator" w:id="0">
    <w:p w14:paraId="5157B84D" w14:textId="77777777" w:rsidR="007C2F2A" w:rsidRDefault="007C2F2A" w:rsidP="00FD24A8">
      <w:r>
        <w:continuationSeparator/>
      </w:r>
    </w:p>
  </w:endnote>
  <w:endnote w:type="continuationNotice" w:id="1">
    <w:p w14:paraId="78CDBF1D" w14:textId="77777777" w:rsidR="007C2F2A" w:rsidRDefault="007C2F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ill Sans MT">
    <w:panose1 w:val="020B0502020104020203"/>
    <w:charset w:val="00"/>
    <w:family w:val="swiss"/>
    <w:pitch w:val="variable"/>
    <w:sig w:usb0="00000007" w:usb1="00000000" w:usb2="00000000" w:usb3="00000000" w:csb0="00000003" w:csb1="00000000"/>
  </w:font>
  <w:font w:name="Majalla UI">
    <w:altName w:val="Times New Roman"/>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GillSansMT-Bold">
    <w:altName w:val="Calibri"/>
    <w:panose1 w:val="00000000000000000000"/>
    <w:charset w:val="00"/>
    <w:family w:val="auto"/>
    <w:notTrueType/>
    <w:pitch w:val="default"/>
    <w:sig w:usb0="00000003" w:usb1="00000000" w:usb2="00000000" w:usb3="00000000" w:csb0="00000001" w:csb1="00000000"/>
  </w:font>
  <w:font w:name="GillSansMT">
    <w:altName w:val="Calibri"/>
    <w:panose1 w:val="00000000000000000000"/>
    <w:charset w:val="00"/>
    <w:family w:val="auto"/>
    <w:notTrueType/>
    <w:pitch w:val="default"/>
    <w:sig w:usb0="00000003" w:usb1="00000000" w:usb2="00000000" w:usb3="00000000" w:csb0="00000001" w:csb1="00000000"/>
  </w:font>
  <w:font w:name="HGGothicE">
    <w:altName w:val="HGｺﾞｼｯｸE"/>
    <w:charset w:val="80"/>
    <w:family w:val="modern"/>
    <w:pitch w:val="fixed"/>
    <w:sig w:usb0="E00002FF" w:usb1="2AC7EDFE" w:usb2="00000012" w:usb3="00000000" w:csb0="000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6C5473" w14:textId="77777777" w:rsidR="000762E2" w:rsidRDefault="000762E2">
    <w:pPr>
      <w:pStyle w:val="Footer"/>
    </w:pPr>
  </w:p>
  <w:p w14:paraId="61795FA7" w14:textId="77777777" w:rsidR="000762E2" w:rsidRDefault="000762E2">
    <w:pPr>
      <w:pStyle w:val="Footer"/>
    </w:pPr>
  </w:p>
  <w:p w14:paraId="1CAAF73A" w14:textId="77777777" w:rsidR="000762E2" w:rsidRDefault="000762E2">
    <w:pPr>
      <w:pStyle w:val="Footer"/>
    </w:pPr>
  </w:p>
  <w:p w14:paraId="24FC7103" w14:textId="77777777" w:rsidR="000762E2" w:rsidRDefault="000762E2">
    <w:pPr>
      <w:pStyle w:val="Footer"/>
    </w:pPr>
  </w:p>
  <w:p w14:paraId="5AAF0603" w14:textId="65DB313A" w:rsidR="00FD24A8" w:rsidRDefault="005D07D2">
    <w:pPr>
      <w:pStyle w:val="Footer"/>
    </w:pPr>
    <w:r>
      <w:rPr>
        <w:noProof/>
        <w:lang w:eastAsia="en-GB"/>
      </w:rPr>
      <w:drawing>
        <wp:anchor distT="0" distB="0" distL="114300" distR="114300" simplePos="0" relativeHeight="251658241" behindDoc="1" locked="0" layoutInCell="1" allowOverlap="1" wp14:anchorId="557930A4" wp14:editId="58E10331">
          <wp:simplePos x="0" y="0"/>
          <wp:positionH relativeFrom="column">
            <wp:posOffset>-914400</wp:posOffset>
          </wp:positionH>
          <wp:positionV relativeFrom="paragraph">
            <wp:posOffset>-786034</wp:posOffset>
          </wp:positionV>
          <wp:extent cx="7591934" cy="1429060"/>
          <wp:effectExtent l="0" t="0" r="3175" b="6350"/>
          <wp:wrapNone/>
          <wp:docPr id="2" name="Picture 2"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imelin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681092" cy="1445843"/>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3CF202" w14:textId="77777777" w:rsidR="007C2F2A" w:rsidRDefault="007C2F2A" w:rsidP="00FD24A8">
      <w:r>
        <w:separator/>
      </w:r>
    </w:p>
  </w:footnote>
  <w:footnote w:type="continuationSeparator" w:id="0">
    <w:p w14:paraId="48C69FB6" w14:textId="77777777" w:rsidR="007C2F2A" w:rsidRDefault="007C2F2A" w:rsidP="00FD24A8">
      <w:r>
        <w:continuationSeparator/>
      </w:r>
    </w:p>
  </w:footnote>
  <w:footnote w:type="continuationNotice" w:id="1">
    <w:p w14:paraId="5472B129" w14:textId="77777777" w:rsidR="007C2F2A" w:rsidRDefault="007C2F2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7AA7F7" w14:textId="7E022A99" w:rsidR="0093547F" w:rsidRDefault="0093547F">
    <w:pPr>
      <w:pStyle w:val="Header"/>
    </w:pPr>
    <w:r>
      <w:rPr>
        <w:noProof/>
        <w:lang w:eastAsia="en-GB"/>
      </w:rPr>
      <mc:AlternateContent>
        <mc:Choice Requires="wps">
          <w:drawing>
            <wp:anchor distT="45720" distB="45720" distL="114300" distR="114300" simplePos="0" relativeHeight="251658242" behindDoc="0" locked="0" layoutInCell="1" allowOverlap="1" wp14:anchorId="0F0584F3" wp14:editId="63B93FFB">
              <wp:simplePos x="0" y="0"/>
              <wp:positionH relativeFrom="column">
                <wp:posOffset>2057400</wp:posOffset>
              </wp:positionH>
              <wp:positionV relativeFrom="paragraph">
                <wp:posOffset>-52705</wp:posOffset>
              </wp:positionV>
              <wp:extent cx="280035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0350" cy="1404620"/>
                      </a:xfrm>
                      <a:prstGeom prst="rect">
                        <a:avLst/>
                      </a:prstGeom>
                      <a:noFill/>
                      <a:ln w="9525">
                        <a:noFill/>
                        <a:miter lim="800000"/>
                        <a:headEnd/>
                        <a:tailEnd/>
                      </a:ln>
                    </wps:spPr>
                    <wps:txbx>
                      <w:txbxContent>
                        <w:p w14:paraId="46924B14" w14:textId="313ED38C" w:rsidR="0093547F" w:rsidRPr="00356C83" w:rsidRDefault="0093547F" w:rsidP="0093547F">
                          <w:pPr>
                            <w:autoSpaceDE w:val="0"/>
                            <w:autoSpaceDN w:val="0"/>
                            <w:adjustRightInd w:val="0"/>
                            <w:jc w:val="right"/>
                            <w:rPr>
                              <w:rFonts w:ascii="Gill Sans MT" w:hAnsi="Gill Sans MT" w:cs="GillSansMT-Bold"/>
                              <w:color w:val="002060"/>
                              <w:sz w:val="32"/>
                              <w:szCs w:val="32"/>
                            </w:rPr>
                          </w:pPr>
                          <w:r w:rsidRPr="00356C83">
                            <w:rPr>
                              <w:rFonts w:ascii="Gill Sans MT" w:hAnsi="Gill Sans MT" w:cs="GillSansMT-Bold"/>
                              <w:color w:val="002060"/>
                              <w:sz w:val="32"/>
                              <w:szCs w:val="32"/>
                            </w:rPr>
                            <w:t>Blowers Green Primary</w:t>
                          </w:r>
                        </w:p>
                        <w:p w14:paraId="7557085E" w14:textId="77777777" w:rsidR="0093547F" w:rsidRPr="0093547F" w:rsidRDefault="0093547F" w:rsidP="0093547F">
                          <w:pPr>
                            <w:autoSpaceDE w:val="0"/>
                            <w:autoSpaceDN w:val="0"/>
                            <w:adjustRightInd w:val="0"/>
                            <w:jc w:val="right"/>
                            <w:rPr>
                              <w:rFonts w:ascii="Gill Sans MT" w:hAnsi="Gill Sans MT" w:cs="GillSansMT"/>
                              <w:color w:val="002060"/>
                              <w:sz w:val="16"/>
                              <w:szCs w:val="16"/>
                            </w:rPr>
                          </w:pPr>
                          <w:r w:rsidRPr="0093547F">
                            <w:rPr>
                              <w:rFonts w:ascii="Gill Sans MT" w:hAnsi="Gill Sans MT" w:cs="GillSansMT"/>
                              <w:color w:val="002060"/>
                              <w:sz w:val="16"/>
                              <w:szCs w:val="16"/>
                            </w:rPr>
                            <w:t>Blowers Green Road, Dudley, West Midlands, DY2 8UZ</w:t>
                          </w:r>
                        </w:p>
                        <w:p w14:paraId="26E8F0A4" w14:textId="5BBD7529" w:rsidR="0093547F" w:rsidRPr="0093547F" w:rsidRDefault="0093547F" w:rsidP="0093547F">
                          <w:pPr>
                            <w:autoSpaceDE w:val="0"/>
                            <w:autoSpaceDN w:val="0"/>
                            <w:adjustRightInd w:val="0"/>
                            <w:jc w:val="right"/>
                            <w:rPr>
                              <w:rFonts w:ascii="Gill Sans MT" w:hAnsi="Gill Sans MT" w:cs="GillSansMT"/>
                              <w:color w:val="002060"/>
                              <w:sz w:val="16"/>
                              <w:szCs w:val="16"/>
                            </w:rPr>
                          </w:pPr>
                          <w:r w:rsidRPr="0093547F">
                            <w:rPr>
                              <w:rFonts w:ascii="Gill Sans MT" w:hAnsi="Gill Sans MT" w:cs="GillSansMT-Bold"/>
                              <w:b/>
                              <w:bCs/>
                              <w:color w:val="002060"/>
                              <w:sz w:val="16"/>
                              <w:szCs w:val="16"/>
                            </w:rPr>
                            <w:t xml:space="preserve">T: </w:t>
                          </w:r>
                          <w:r w:rsidRPr="0093547F">
                            <w:rPr>
                              <w:rFonts w:ascii="Gill Sans MT" w:hAnsi="Gill Sans MT" w:cs="GillSansMT"/>
                              <w:color w:val="002060"/>
                              <w:sz w:val="16"/>
                              <w:szCs w:val="16"/>
                            </w:rPr>
                            <w:t xml:space="preserve">01384 </w:t>
                          </w:r>
                          <w:r w:rsidR="008B0194">
                            <w:rPr>
                              <w:rFonts w:ascii="Gill Sans MT" w:hAnsi="Gill Sans MT" w:cs="GillSansMT"/>
                              <w:color w:val="002060"/>
                              <w:sz w:val="16"/>
                              <w:szCs w:val="16"/>
                            </w:rPr>
                            <w:t>685199</w:t>
                          </w:r>
                          <w:r w:rsidRPr="0093547F">
                            <w:rPr>
                              <w:rFonts w:ascii="Gill Sans MT" w:hAnsi="Gill Sans MT" w:cs="GillSansMT"/>
                              <w:color w:val="002060"/>
                              <w:sz w:val="16"/>
                              <w:szCs w:val="16"/>
                            </w:rPr>
                            <w:t xml:space="preserve"> </w:t>
                          </w:r>
                          <w:r w:rsidRPr="0093547F">
                            <w:rPr>
                              <w:rFonts w:ascii="Gill Sans MT" w:hAnsi="Gill Sans MT" w:cs="GillSansMT-Bold"/>
                              <w:b/>
                              <w:bCs/>
                              <w:color w:val="002060"/>
                              <w:sz w:val="16"/>
                              <w:szCs w:val="16"/>
                            </w:rPr>
                            <w:t xml:space="preserve">E: </w:t>
                          </w:r>
                          <w:r w:rsidRPr="0093547F">
                            <w:rPr>
                              <w:rFonts w:ascii="Gill Sans MT" w:hAnsi="Gill Sans MT" w:cs="GillSansMT"/>
                              <w:color w:val="002060"/>
                              <w:sz w:val="16"/>
                              <w:szCs w:val="16"/>
                            </w:rPr>
                            <w:t>info@blowers.dudley.sch.uk</w:t>
                          </w:r>
                        </w:p>
                        <w:p w14:paraId="51648C08" w14:textId="77777777" w:rsidR="0093547F" w:rsidRPr="0093547F" w:rsidRDefault="0093547F" w:rsidP="0093547F">
                          <w:pPr>
                            <w:autoSpaceDE w:val="0"/>
                            <w:autoSpaceDN w:val="0"/>
                            <w:adjustRightInd w:val="0"/>
                            <w:jc w:val="right"/>
                            <w:rPr>
                              <w:rFonts w:ascii="Gill Sans MT" w:hAnsi="Gill Sans MT" w:cs="GillSansMT"/>
                              <w:color w:val="002060"/>
                              <w:sz w:val="16"/>
                              <w:szCs w:val="16"/>
                            </w:rPr>
                          </w:pPr>
                          <w:r w:rsidRPr="0093547F">
                            <w:rPr>
                              <w:rFonts w:ascii="Gill Sans MT" w:hAnsi="Gill Sans MT" w:cs="GillSansMT-Bold"/>
                              <w:b/>
                              <w:bCs/>
                              <w:color w:val="002060"/>
                              <w:sz w:val="16"/>
                              <w:szCs w:val="16"/>
                            </w:rPr>
                            <w:t xml:space="preserve">W: </w:t>
                          </w:r>
                          <w:r w:rsidRPr="0093547F">
                            <w:rPr>
                              <w:rFonts w:ascii="Gill Sans MT" w:hAnsi="Gill Sans MT" w:cs="GillSansMT"/>
                              <w:color w:val="002060"/>
                              <w:sz w:val="16"/>
                              <w:szCs w:val="16"/>
                            </w:rPr>
                            <w:t>www.blowersgreenprimary.org.uk</w:t>
                          </w:r>
                        </w:p>
                        <w:p w14:paraId="3CA9ED3A" w14:textId="5C75E0D3" w:rsidR="0093547F" w:rsidRPr="0093547F" w:rsidRDefault="0093547F" w:rsidP="0093547F">
                          <w:pPr>
                            <w:jc w:val="right"/>
                            <w:rPr>
                              <w:rFonts w:ascii="Gill Sans MT" w:hAnsi="Gill Sans MT"/>
                              <w:color w:val="002060"/>
                            </w:rPr>
                          </w:pPr>
                          <w:r w:rsidRPr="0093547F">
                            <w:rPr>
                              <w:rFonts w:ascii="Gill Sans MT" w:hAnsi="Gill Sans MT" w:cs="GillSansMT-Bold"/>
                              <w:b/>
                              <w:bCs/>
                              <w:color w:val="002060"/>
                              <w:sz w:val="16"/>
                              <w:szCs w:val="16"/>
                            </w:rPr>
                            <w:t xml:space="preserve">Headteacher: </w:t>
                          </w:r>
                          <w:r w:rsidRPr="0093547F">
                            <w:rPr>
                              <w:rFonts w:ascii="Gill Sans MT" w:hAnsi="Gill Sans MT" w:cs="GillSansMT"/>
                              <w:color w:val="002060"/>
                              <w:sz w:val="16"/>
                              <w:szCs w:val="16"/>
                            </w:rPr>
                            <w:t>Mrs Z Adams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a="http://schemas.openxmlformats.org/drawingml/2006/main" xmlns:pic="http://schemas.openxmlformats.org/drawingml/2006/picture" xmlns:a14="http://schemas.microsoft.com/office/drawing/2010/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5BBC8D01">
            <v:shapetype id="_x0000_t202" coordsize="21600,21600" o:spt="202" path="m,l,21600r21600,l21600,xe" w14:anchorId="0F0584F3">
              <v:stroke joinstyle="miter"/>
              <v:path gradientshapeok="t" o:connecttype="rect"/>
            </v:shapetype>
            <v:shape id="Text Box 2" style="position:absolute;margin-left:162pt;margin-top:-4.15pt;width:220.5pt;height:110.6pt;z-index:25165824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">
              <v:textbox style="mso-fit-shape-to-text:t">
                <w:txbxContent>
                  <w:p w:rsidRPr="00356C83" w:rsidR="0093547F" w:rsidP="0093547F" w:rsidRDefault="0093547F" w14:paraId="765A35F0" w14:textId="313ED38C">
                    <w:pPr>
                      <w:autoSpaceDE w:val="0"/>
                      <w:autoSpaceDN w:val="0"/>
                      <w:adjustRightInd w:val="0"/>
                      <w:jc w:val="right"/>
                      <w:rPr>
                        <w:rFonts w:ascii="Gill Sans MT" w:hAnsi="Gill Sans MT" w:cs="GillSansMT-Bold"/>
                        <w:color w:val="002060"/>
                        <w:sz w:val="32"/>
                        <w:szCs w:val="32"/>
                      </w:rPr>
                    </w:pPr>
                    <w:r w:rsidRPr="00356C83">
                      <w:rPr>
                        <w:rFonts w:ascii="Gill Sans MT" w:hAnsi="Gill Sans MT" w:cs="GillSansMT-Bold"/>
                        <w:color w:val="002060"/>
                        <w:sz w:val="32"/>
                        <w:szCs w:val="32"/>
                      </w:rPr>
                      <w:t>Blowers Green Primary</w:t>
                    </w:r>
                  </w:p>
                  <w:p w:rsidRPr="0093547F" w:rsidR="0093547F" w:rsidP="0093547F" w:rsidRDefault="0093547F" w14:paraId="65946D0B" w14:textId="77777777">
                    <w:pPr>
                      <w:autoSpaceDE w:val="0"/>
                      <w:autoSpaceDN w:val="0"/>
                      <w:adjustRightInd w:val="0"/>
                      <w:jc w:val="right"/>
                      <w:rPr>
                        <w:rFonts w:ascii="Gill Sans MT" w:hAnsi="Gill Sans MT" w:cs="GillSansMT"/>
                        <w:color w:val="002060"/>
                        <w:sz w:val="16"/>
                        <w:szCs w:val="16"/>
                      </w:rPr>
                    </w:pPr>
                    <w:r w:rsidRPr="0093547F">
                      <w:rPr>
                        <w:rFonts w:ascii="Gill Sans MT" w:hAnsi="Gill Sans MT" w:cs="GillSansMT"/>
                        <w:color w:val="002060"/>
                        <w:sz w:val="16"/>
                        <w:szCs w:val="16"/>
                      </w:rPr>
                      <w:t>Blowers Green Road, Dudley, West Midlands, DY2 8UZ</w:t>
                    </w:r>
                  </w:p>
                  <w:p w:rsidRPr="0093547F" w:rsidR="0093547F" w:rsidP="0093547F" w:rsidRDefault="0093547F" w14:paraId="14C409F2" w14:textId="5BBD7529">
                    <w:pPr>
                      <w:autoSpaceDE w:val="0"/>
                      <w:autoSpaceDN w:val="0"/>
                      <w:adjustRightInd w:val="0"/>
                      <w:jc w:val="right"/>
                      <w:rPr>
                        <w:rFonts w:ascii="Gill Sans MT" w:hAnsi="Gill Sans MT" w:cs="GillSansMT"/>
                        <w:color w:val="002060"/>
                        <w:sz w:val="16"/>
                        <w:szCs w:val="16"/>
                      </w:rPr>
                    </w:pPr>
                    <w:r w:rsidRPr="0093547F">
                      <w:rPr>
                        <w:rFonts w:ascii="Gill Sans MT" w:hAnsi="Gill Sans MT" w:cs="GillSansMT-Bold"/>
                        <w:b/>
                        <w:bCs/>
                        <w:color w:val="002060"/>
                        <w:sz w:val="16"/>
                        <w:szCs w:val="16"/>
                      </w:rPr>
                      <w:t xml:space="preserve">T: </w:t>
                    </w:r>
                    <w:r w:rsidRPr="0093547F">
                      <w:rPr>
                        <w:rFonts w:ascii="Gill Sans MT" w:hAnsi="Gill Sans MT" w:cs="GillSansMT"/>
                        <w:color w:val="002060"/>
                        <w:sz w:val="16"/>
                        <w:szCs w:val="16"/>
                      </w:rPr>
                      <w:t xml:space="preserve">01384 </w:t>
                    </w:r>
                    <w:r w:rsidR="008B0194">
                      <w:rPr>
                        <w:rFonts w:ascii="Gill Sans MT" w:hAnsi="Gill Sans MT" w:cs="GillSansMT"/>
                        <w:color w:val="002060"/>
                        <w:sz w:val="16"/>
                        <w:szCs w:val="16"/>
                      </w:rPr>
                      <w:t>685199</w:t>
                    </w:r>
                    <w:r w:rsidRPr="0093547F">
                      <w:rPr>
                        <w:rFonts w:ascii="Gill Sans MT" w:hAnsi="Gill Sans MT" w:cs="GillSansMT"/>
                        <w:color w:val="002060"/>
                        <w:sz w:val="16"/>
                        <w:szCs w:val="16"/>
                      </w:rPr>
                      <w:t xml:space="preserve"> </w:t>
                    </w:r>
                    <w:r w:rsidRPr="0093547F">
                      <w:rPr>
                        <w:rFonts w:ascii="Gill Sans MT" w:hAnsi="Gill Sans MT" w:cs="GillSansMT-Bold"/>
                        <w:b/>
                        <w:bCs/>
                        <w:color w:val="002060"/>
                        <w:sz w:val="16"/>
                        <w:szCs w:val="16"/>
                      </w:rPr>
                      <w:t xml:space="preserve">E: </w:t>
                    </w:r>
                    <w:r w:rsidRPr="0093547F">
                      <w:rPr>
                        <w:rFonts w:ascii="Gill Sans MT" w:hAnsi="Gill Sans MT" w:cs="GillSansMT"/>
                        <w:color w:val="002060"/>
                        <w:sz w:val="16"/>
                        <w:szCs w:val="16"/>
                      </w:rPr>
                      <w:t>info@blowers.dudley.sch.uk</w:t>
                    </w:r>
                  </w:p>
                  <w:p w:rsidRPr="0093547F" w:rsidR="0093547F" w:rsidP="0093547F" w:rsidRDefault="0093547F" w14:paraId="34C10978" w14:textId="77777777">
                    <w:pPr>
                      <w:autoSpaceDE w:val="0"/>
                      <w:autoSpaceDN w:val="0"/>
                      <w:adjustRightInd w:val="0"/>
                      <w:jc w:val="right"/>
                      <w:rPr>
                        <w:rFonts w:ascii="Gill Sans MT" w:hAnsi="Gill Sans MT" w:cs="GillSansMT"/>
                        <w:color w:val="002060"/>
                        <w:sz w:val="16"/>
                        <w:szCs w:val="16"/>
                      </w:rPr>
                    </w:pPr>
                    <w:r w:rsidRPr="0093547F">
                      <w:rPr>
                        <w:rFonts w:ascii="Gill Sans MT" w:hAnsi="Gill Sans MT" w:cs="GillSansMT-Bold"/>
                        <w:b/>
                        <w:bCs/>
                        <w:color w:val="002060"/>
                        <w:sz w:val="16"/>
                        <w:szCs w:val="16"/>
                      </w:rPr>
                      <w:t xml:space="preserve">W: </w:t>
                    </w:r>
                    <w:r w:rsidRPr="0093547F">
                      <w:rPr>
                        <w:rFonts w:ascii="Gill Sans MT" w:hAnsi="Gill Sans MT" w:cs="GillSansMT"/>
                        <w:color w:val="002060"/>
                        <w:sz w:val="16"/>
                        <w:szCs w:val="16"/>
                      </w:rPr>
                      <w:t>www.blowersgreenprimary.org.uk</w:t>
                    </w:r>
                  </w:p>
                  <w:p w:rsidRPr="0093547F" w:rsidR="0093547F" w:rsidP="0093547F" w:rsidRDefault="0093547F" w14:paraId="18586C5C" w14:textId="5C75E0D3">
                    <w:pPr>
                      <w:jc w:val="right"/>
                      <w:rPr>
                        <w:rFonts w:ascii="Gill Sans MT" w:hAnsi="Gill Sans MT"/>
                        <w:color w:val="002060"/>
                      </w:rPr>
                    </w:pPr>
                    <w:r w:rsidRPr="0093547F">
                      <w:rPr>
                        <w:rFonts w:ascii="Gill Sans MT" w:hAnsi="Gill Sans MT" w:cs="GillSansMT-Bold"/>
                        <w:b/>
                        <w:bCs/>
                        <w:color w:val="002060"/>
                        <w:sz w:val="16"/>
                        <w:szCs w:val="16"/>
                      </w:rPr>
                      <w:t xml:space="preserve">Headteacher: </w:t>
                    </w:r>
                    <w:r w:rsidRPr="0093547F">
                      <w:rPr>
                        <w:rFonts w:ascii="Gill Sans MT" w:hAnsi="Gill Sans MT" w:cs="GillSansMT"/>
                        <w:color w:val="002060"/>
                        <w:sz w:val="16"/>
                        <w:szCs w:val="16"/>
                      </w:rPr>
                      <w:t>Mrs Z Adams</w:t>
                    </w:r>
                  </w:p>
                </w:txbxContent>
              </v:textbox>
              <w10:wrap type="square"/>
            </v:shape>
          </w:pict>
        </mc:Fallback>
      </mc:AlternateContent>
    </w:r>
    <w:r>
      <w:rPr>
        <w:noProof/>
        <w:lang w:eastAsia="en-GB"/>
      </w:rPr>
      <w:drawing>
        <wp:anchor distT="0" distB="0" distL="114300" distR="114300" simplePos="0" relativeHeight="251658240" behindDoc="1" locked="0" layoutInCell="1" allowOverlap="1" wp14:anchorId="24BF6725" wp14:editId="6FB8CA48">
          <wp:simplePos x="0" y="0"/>
          <wp:positionH relativeFrom="column">
            <wp:posOffset>-914400</wp:posOffset>
          </wp:positionH>
          <wp:positionV relativeFrom="paragraph">
            <wp:posOffset>-576580</wp:posOffset>
          </wp:positionV>
          <wp:extent cx="7536815" cy="1874520"/>
          <wp:effectExtent l="0" t="0" r="0" b="5080"/>
          <wp:wrapNone/>
          <wp:docPr id="1" name="Picture 1" descr="Background patter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Background pattern&#10;&#10;Description automatically generated with low confidence"/>
                  <pic:cNvPicPr/>
                </pic:nvPicPr>
                <pic:blipFill>
                  <a:blip r:embed="rId1">
                    <a:extLst>
                      <a:ext uri="{28A0092B-C50C-407E-A947-70E740481C1C}">
                        <a14:useLocalDpi xmlns:a14="http://schemas.microsoft.com/office/drawing/2010/main" val="0"/>
                      </a:ext>
                    </a:extLst>
                  </a:blip>
                  <a:stretch>
                    <a:fillRect/>
                  </a:stretch>
                </pic:blipFill>
                <pic:spPr>
                  <a:xfrm>
                    <a:off x="0" y="0"/>
                    <a:ext cx="7536815" cy="1874520"/>
                  </a:xfrm>
                  <a:prstGeom prst="rect">
                    <a:avLst/>
                  </a:prstGeom>
                </pic:spPr>
              </pic:pic>
            </a:graphicData>
          </a:graphic>
          <wp14:sizeRelH relativeFrom="page">
            <wp14:pctWidth>0</wp14:pctWidth>
          </wp14:sizeRelH>
          <wp14:sizeRelV relativeFrom="page">
            <wp14:pctHeight>0</wp14:pctHeight>
          </wp14:sizeRelV>
        </wp:anchor>
      </w:drawing>
    </w:r>
  </w:p>
  <w:p w14:paraId="0560C6CC" w14:textId="799039A4" w:rsidR="0093547F" w:rsidRDefault="0093547F">
    <w:pPr>
      <w:pStyle w:val="Header"/>
    </w:pPr>
  </w:p>
  <w:p w14:paraId="4DD235AD" w14:textId="05C99DBD" w:rsidR="0093547F" w:rsidRDefault="0093547F">
    <w:pPr>
      <w:pStyle w:val="Header"/>
    </w:pPr>
  </w:p>
  <w:p w14:paraId="12AD9B81" w14:textId="5D34F9F4" w:rsidR="0093547F" w:rsidRDefault="0093547F">
    <w:pPr>
      <w:pStyle w:val="Header"/>
    </w:pPr>
  </w:p>
  <w:p w14:paraId="347915F2" w14:textId="77777777" w:rsidR="0093547F" w:rsidRDefault="0093547F">
    <w:pPr>
      <w:pStyle w:val="Header"/>
    </w:pPr>
  </w:p>
  <w:p w14:paraId="53FDA77F" w14:textId="797B03F3" w:rsidR="00FD24A8" w:rsidRDefault="00FD24A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24A8"/>
    <w:rsid w:val="000237AE"/>
    <w:rsid w:val="000428E7"/>
    <w:rsid w:val="000762E2"/>
    <w:rsid w:val="00080A40"/>
    <w:rsid w:val="0009251D"/>
    <w:rsid w:val="000E3456"/>
    <w:rsid w:val="000F3EE4"/>
    <w:rsid w:val="00162652"/>
    <w:rsid w:val="001A6D13"/>
    <w:rsid w:val="001D6866"/>
    <w:rsid w:val="00210BDE"/>
    <w:rsid w:val="002110F6"/>
    <w:rsid w:val="0021635A"/>
    <w:rsid w:val="00217102"/>
    <w:rsid w:val="0028582F"/>
    <w:rsid w:val="002C2C80"/>
    <w:rsid w:val="00301348"/>
    <w:rsid w:val="00301F28"/>
    <w:rsid w:val="00322339"/>
    <w:rsid w:val="00356954"/>
    <w:rsid w:val="00356C83"/>
    <w:rsid w:val="003C0A71"/>
    <w:rsid w:val="003E2BA5"/>
    <w:rsid w:val="00420706"/>
    <w:rsid w:val="00447ACD"/>
    <w:rsid w:val="00456F8C"/>
    <w:rsid w:val="005678A3"/>
    <w:rsid w:val="005B1843"/>
    <w:rsid w:val="005D07D2"/>
    <w:rsid w:val="0064462B"/>
    <w:rsid w:val="00660254"/>
    <w:rsid w:val="006D6CA5"/>
    <w:rsid w:val="006D7638"/>
    <w:rsid w:val="00713729"/>
    <w:rsid w:val="0075090B"/>
    <w:rsid w:val="007520A3"/>
    <w:rsid w:val="007A7996"/>
    <w:rsid w:val="007B0C4F"/>
    <w:rsid w:val="007C2F2A"/>
    <w:rsid w:val="008559AF"/>
    <w:rsid w:val="00872135"/>
    <w:rsid w:val="0089103B"/>
    <w:rsid w:val="0089483B"/>
    <w:rsid w:val="008B0194"/>
    <w:rsid w:val="008D1189"/>
    <w:rsid w:val="008F229F"/>
    <w:rsid w:val="00902DE4"/>
    <w:rsid w:val="00904EE6"/>
    <w:rsid w:val="0093547F"/>
    <w:rsid w:val="00A24FDE"/>
    <w:rsid w:val="00AD0457"/>
    <w:rsid w:val="00B76920"/>
    <w:rsid w:val="00C67F0D"/>
    <w:rsid w:val="00C8644D"/>
    <w:rsid w:val="00D55BBA"/>
    <w:rsid w:val="00D66BD2"/>
    <w:rsid w:val="00DC00FB"/>
    <w:rsid w:val="00DE50E3"/>
    <w:rsid w:val="00E44EFB"/>
    <w:rsid w:val="00E756BC"/>
    <w:rsid w:val="00EA7AE8"/>
    <w:rsid w:val="00F259A7"/>
    <w:rsid w:val="00F45826"/>
    <w:rsid w:val="00F7132F"/>
    <w:rsid w:val="00F96509"/>
    <w:rsid w:val="00FD24A8"/>
    <w:rsid w:val="0490F739"/>
    <w:rsid w:val="1F0DF8CB"/>
    <w:rsid w:val="289C05B5"/>
    <w:rsid w:val="3D21F59A"/>
    <w:rsid w:val="5804B274"/>
    <w:rsid w:val="596EE69A"/>
    <w:rsid w:val="6B392390"/>
    <w:rsid w:val="79A3384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98BC52"/>
  <w15:chartTrackingRefBased/>
  <w15:docId w15:val="{A11CC270-F8B0-472A-A885-7F7B0A0AD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24A8"/>
    <w:pPr>
      <w:tabs>
        <w:tab w:val="center" w:pos="4513"/>
        <w:tab w:val="right" w:pos="9026"/>
      </w:tabs>
    </w:pPr>
  </w:style>
  <w:style w:type="character" w:customStyle="1" w:styleId="HeaderChar">
    <w:name w:val="Header Char"/>
    <w:basedOn w:val="DefaultParagraphFont"/>
    <w:link w:val="Header"/>
    <w:uiPriority w:val="99"/>
    <w:rsid w:val="00FD24A8"/>
  </w:style>
  <w:style w:type="paragraph" w:styleId="Footer">
    <w:name w:val="footer"/>
    <w:basedOn w:val="Normal"/>
    <w:link w:val="FooterChar"/>
    <w:uiPriority w:val="99"/>
    <w:unhideWhenUsed/>
    <w:rsid w:val="00FD24A8"/>
    <w:pPr>
      <w:tabs>
        <w:tab w:val="center" w:pos="4513"/>
        <w:tab w:val="right" w:pos="9026"/>
      </w:tabs>
    </w:pPr>
  </w:style>
  <w:style w:type="character" w:customStyle="1" w:styleId="FooterChar">
    <w:name w:val="Footer Char"/>
    <w:basedOn w:val="DefaultParagraphFont"/>
    <w:link w:val="Footer"/>
    <w:uiPriority w:val="99"/>
    <w:rsid w:val="00FD24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Gill Sans MT">
      <a:maj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FC7C41D3</Template>
  <TotalTime>11</TotalTime>
  <Pages>2</Pages>
  <Words>429</Words>
  <Characters>2449</Characters>
  <Application>Microsoft Office Word</Application>
  <DocSecurity>0</DocSecurity>
  <Lines>20</Lines>
  <Paragraphs>5</Paragraphs>
  <ScaleCrop>false</ScaleCrop>
  <Company/>
  <LinksUpToDate>false</LinksUpToDate>
  <CharactersWithSpaces>2873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Solomon Langston</dc:creator>
  <cp:keywords/>
  <dc:description/>
  <cp:lastModifiedBy>Mrs Z. Adams</cp:lastModifiedBy>
  <cp:revision>54</cp:revision>
  <dcterms:created xsi:type="dcterms:W3CDTF">2022-05-18T07:49:00Z</dcterms:created>
  <dcterms:modified xsi:type="dcterms:W3CDTF">2022-06-13T09:16:00Z</dcterms:modified>
</cp:coreProperties>
</file>